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3B6D" w14:textId="08ABFE30" w:rsidR="003310B5" w:rsidRDefault="008D217F">
      <w:pPr>
        <w:jc w:val="center"/>
      </w:pPr>
      <w:r>
        <w:t xml:space="preserve"> 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79110FD0" w:rsidR="003633FB" w:rsidRPr="00A635DE" w:rsidRDefault="00BF54F5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Bi-Monthly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7E883556" w:rsidR="00E52380" w:rsidRPr="001614BA" w:rsidRDefault="002F1411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June 24</w:t>
      </w:r>
      <w:r w:rsidR="00BF54F5">
        <w:rPr>
          <w:rFonts w:asciiTheme="majorHAnsi" w:hAnsiTheme="majorHAnsi"/>
          <w:b/>
          <w:bCs/>
          <w:sz w:val="36"/>
          <w:szCs w:val="36"/>
        </w:rPr>
        <w:t>, 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948D907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>6:05</w:t>
      </w:r>
      <w:r w:rsidR="00170CA0">
        <w:rPr>
          <w:rFonts w:asciiTheme="minorHAnsi" w:hAnsiTheme="minorHAnsi"/>
        </w:rPr>
        <w:t>: Acceptance of Minutes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2B20776F" w14:textId="73DD21F8" w:rsidR="005C7A6B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Acceptance of Financial Reports</w:t>
      </w:r>
      <w:r w:rsidR="005C7A6B">
        <w:rPr>
          <w:rFonts w:asciiTheme="minorHAnsi" w:hAnsiTheme="minorHAnsi"/>
        </w:rPr>
        <w:br/>
      </w:r>
    </w:p>
    <w:p w14:paraId="3C11893F" w14:textId="3C732F90" w:rsidR="00170CA0" w:rsidRPr="00170CA0" w:rsidRDefault="00B968B4" w:rsidP="00170CA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35</w:t>
      </w:r>
      <w:r w:rsidR="00E52380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Old Business</w:t>
      </w:r>
    </w:p>
    <w:p w14:paraId="1204FCD1" w14:textId="7C5A4C23" w:rsidR="00170CA0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White Ditch Contract meeting results</w:t>
      </w:r>
    </w:p>
    <w:p w14:paraId="2F27D72D" w14:textId="4B37B4F3" w:rsidR="002F1411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Water Quality Subcommittee</w:t>
      </w:r>
    </w:p>
    <w:p w14:paraId="241B6A19" w14:textId="46FFD4F3" w:rsidR="002F1411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Farmer’s Market </w:t>
      </w:r>
    </w:p>
    <w:p w14:paraId="497715A7" w14:textId="57F18142" w:rsidR="000C3FF5" w:rsidRPr="00CF54CE" w:rsidRDefault="000C3FF5" w:rsidP="00CF54CE">
      <w:pPr>
        <w:rPr>
          <w:rFonts w:asciiTheme="minorHAnsi" w:hAnsiTheme="minorHAnsi"/>
        </w:rPr>
      </w:pPr>
    </w:p>
    <w:p w14:paraId="556D6973" w14:textId="77777777" w:rsidR="00C3407D" w:rsidRPr="00D800B9" w:rsidRDefault="00C3407D" w:rsidP="00D800B9">
      <w:pPr>
        <w:rPr>
          <w:rFonts w:asciiTheme="minorHAnsi" w:hAnsiTheme="minorHAnsi"/>
        </w:rPr>
      </w:pPr>
    </w:p>
    <w:p w14:paraId="3CA8B048" w14:textId="2EC39FF0" w:rsidR="009C5F40" w:rsidRDefault="00B968B4" w:rsidP="009C5F4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EE774E">
        <w:rPr>
          <w:rFonts w:asciiTheme="minorHAnsi" w:hAnsiTheme="minorHAnsi"/>
        </w:rPr>
        <w:t>5</w:t>
      </w:r>
      <w:r w:rsidR="00523B20">
        <w:rPr>
          <w:rFonts w:asciiTheme="minorHAnsi" w:hAnsiTheme="minorHAnsi"/>
        </w:rPr>
        <w:t>5</w:t>
      </w:r>
      <w:r w:rsidR="00F66E8E">
        <w:rPr>
          <w:rFonts w:asciiTheme="minorHAnsi" w:hAnsiTheme="minorHAnsi"/>
        </w:rPr>
        <w:t xml:space="preserve"> PM: </w:t>
      </w:r>
      <w:r w:rsidR="001E2462" w:rsidRPr="00AD6B92">
        <w:rPr>
          <w:rFonts w:asciiTheme="minorHAnsi" w:hAnsiTheme="minorHAnsi"/>
        </w:rPr>
        <w:t>New Business</w:t>
      </w:r>
    </w:p>
    <w:p w14:paraId="63F43541" w14:textId="75AC087A" w:rsidR="00022F7D" w:rsidRDefault="002F1411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bookmarkStart w:id="0" w:name="_Hlk14698835"/>
      <w:r>
        <w:rPr>
          <w:rFonts w:asciiTheme="minorHAnsi" w:hAnsiTheme="minorHAnsi"/>
        </w:rPr>
        <w:t>Commissioner Fowler</w:t>
      </w:r>
      <w:r w:rsidR="009B515E">
        <w:rPr>
          <w:rFonts w:asciiTheme="minorHAnsi" w:hAnsiTheme="minorHAnsi"/>
        </w:rPr>
        <w:t xml:space="preserve"> </w:t>
      </w:r>
    </w:p>
    <w:p w14:paraId="2DC8CCD5" w14:textId="493300D8" w:rsidR="00C65518" w:rsidRDefault="002F1411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Community Organizer</w:t>
      </w:r>
      <w:r w:rsidR="009B515E">
        <w:rPr>
          <w:rFonts w:asciiTheme="minorHAnsi" w:hAnsiTheme="minorHAnsi"/>
        </w:rPr>
        <w:t xml:space="preserve"> discussion</w:t>
      </w:r>
    </w:p>
    <w:p w14:paraId="5D0F4B0F" w14:textId="40D2EE3C" w:rsidR="00266764" w:rsidRPr="00785AC8" w:rsidRDefault="00266764" w:rsidP="00785AC8">
      <w:pPr>
        <w:rPr>
          <w:rFonts w:asciiTheme="minorHAnsi" w:hAnsiTheme="minorHAnsi"/>
        </w:rPr>
      </w:pPr>
    </w:p>
    <w:bookmarkEnd w:id="0"/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1E0B7C14" w14:textId="7C31B35C" w:rsidR="00DA12F9" w:rsidRPr="00B968B4" w:rsidRDefault="00EE774E" w:rsidP="00B968B4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7:00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28B962F3" w14:textId="178EC53A" w:rsidR="00532614" w:rsidRPr="00C65518" w:rsidRDefault="00463780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</w:p>
    <w:p w14:paraId="24608899" w14:textId="6863FCCA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Arlyse’s</w:t>
      </w:r>
      <w:proofErr w:type="spellEnd"/>
      <w:r w:rsidR="0093757B">
        <w:rPr>
          <w:rFonts w:asciiTheme="minorHAnsi" w:hAnsiTheme="minorHAnsi"/>
        </w:rPr>
        <w:t xml:space="preserve"> Report</w:t>
      </w:r>
    </w:p>
    <w:p w14:paraId="10431127" w14:textId="594C8529" w:rsidR="003D0AD7" w:rsidRPr="005F757E" w:rsidRDefault="00093AED" w:rsidP="00215672">
      <w:pPr>
        <w:pStyle w:val="ListParagraph"/>
        <w:ind w:left="1440"/>
        <w:rPr>
          <w:rFonts w:asciiTheme="minorHAnsi" w:hAnsiTheme="minorHAnsi"/>
        </w:rPr>
      </w:pPr>
      <w:r w:rsidRPr="005F757E">
        <w:rPr>
          <w:rFonts w:asciiTheme="minorHAnsi" w:hAnsiTheme="minorHAnsi"/>
        </w:rPr>
        <w:br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</w:p>
    <w:p w14:paraId="26C01CFC" w14:textId="4728720C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EE774E">
        <w:rPr>
          <w:rFonts w:asciiTheme="minorHAnsi" w:hAnsiTheme="minorHAnsi"/>
        </w:rPr>
        <w:t>10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6C7F3E" w:rsidRPr="00AD6B92">
        <w:rPr>
          <w:rFonts w:asciiTheme="minorHAnsi" w:hAnsiTheme="minorHAnsi"/>
        </w:rPr>
        <w:t>Public Comments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2D2D9FB2" w:rsidR="00E6449C" w:rsidRPr="00CD15E8" w:rsidRDefault="001614BA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7:15</w:t>
      </w:r>
      <w:r w:rsidR="00E6449C" w:rsidRPr="00CD15E8">
        <w:rPr>
          <w:rFonts w:asciiTheme="minorHAnsi" w:hAnsiTheme="minorHAnsi"/>
        </w:rPr>
        <w:t xml:space="preserve"> PM: Adjourn</w:t>
      </w:r>
    </w:p>
    <w:sectPr w:rsidR="00E6449C" w:rsidRPr="00CD15E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C73"/>
    <w:multiLevelType w:val="hybridMultilevel"/>
    <w:tmpl w:val="A3848C14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C78878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2B50"/>
    <w:rsid w:val="000345D4"/>
    <w:rsid w:val="000376AD"/>
    <w:rsid w:val="000404B6"/>
    <w:rsid w:val="000409C6"/>
    <w:rsid w:val="00044032"/>
    <w:rsid w:val="00047832"/>
    <w:rsid w:val="000544CE"/>
    <w:rsid w:val="0006220C"/>
    <w:rsid w:val="00064DA7"/>
    <w:rsid w:val="0007112F"/>
    <w:rsid w:val="00073477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70CA0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52CD"/>
    <w:rsid w:val="002116D9"/>
    <w:rsid w:val="00211A16"/>
    <w:rsid w:val="002133AC"/>
    <w:rsid w:val="00215672"/>
    <w:rsid w:val="00234D1A"/>
    <w:rsid w:val="00240044"/>
    <w:rsid w:val="002428F6"/>
    <w:rsid w:val="0025372A"/>
    <w:rsid w:val="00266764"/>
    <w:rsid w:val="00270863"/>
    <w:rsid w:val="00295BB4"/>
    <w:rsid w:val="00297035"/>
    <w:rsid w:val="002A00E6"/>
    <w:rsid w:val="002A0CF3"/>
    <w:rsid w:val="002A3BE6"/>
    <w:rsid w:val="002A4628"/>
    <w:rsid w:val="002B4C15"/>
    <w:rsid w:val="002B5906"/>
    <w:rsid w:val="002D2FC9"/>
    <w:rsid w:val="002E73E8"/>
    <w:rsid w:val="002F06BF"/>
    <w:rsid w:val="002F1411"/>
    <w:rsid w:val="002F18B1"/>
    <w:rsid w:val="002F1CFF"/>
    <w:rsid w:val="002F66BB"/>
    <w:rsid w:val="00303A74"/>
    <w:rsid w:val="0032300D"/>
    <w:rsid w:val="00326FC4"/>
    <w:rsid w:val="003310B5"/>
    <w:rsid w:val="00344D3F"/>
    <w:rsid w:val="00347785"/>
    <w:rsid w:val="003633FB"/>
    <w:rsid w:val="0036378F"/>
    <w:rsid w:val="00364404"/>
    <w:rsid w:val="00377FAB"/>
    <w:rsid w:val="003814BD"/>
    <w:rsid w:val="003911EC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5BDD"/>
    <w:rsid w:val="00507BB7"/>
    <w:rsid w:val="005135AD"/>
    <w:rsid w:val="005136DA"/>
    <w:rsid w:val="00523B20"/>
    <w:rsid w:val="00531A0F"/>
    <w:rsid w:val="00532614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F1498"/>
    <w:rsid w:val="006F79DB"/>
    <w:rsid w:val="00700369"/>
    <w:rsid w:val="0070504D"/>
    <w:rsid w:val="00720899"/>
    <w:rsid w:val="007220E7"/>
    <w:rsid w:val="00725DA2"/>
    <w:rsid w:val="00731A70"/>
    <w:rsid w:val="00754609"/>
    <w:rsid w:val="00755C1D"/>
    <w:rsid w:val="00760F47"/>
    <w:rsid w:val="007675C1"/>
    <w:rsid w:val="00770445"/>
    <w:rsid w:val="0077374D"/>
    <w:rsid w:val="00775CF5"/>
    <w:rsid w:val="007858CD"/>
    <w:rsid w:val="00785AC8"/>
    <w:rsid w:val="007A450B"/>
    <w:rsid w:val="007B005B"/>
    <w:rsid w:val="007B2791"/>
    <w:rsid w:val="007B492A"/>
    <w:rsid w:val="007C3C07"/>
    <w:rsid w:val="007C508A"/>
    <w:rsid w:val="007C6864"/>
    <w:rsid w:val="007D6CCD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59C"/>
    <w:rsid w:val="008B743C"/>
    <w:rsid w:val="008B745F"/>
    <w:rsid w:val="008C2EDF"/>
    <w:rsid w:val="008D01DA"/>
    <w:rsid w:val="008D217F"/>
    <w:rsid w:val="008D30D6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757B"/>
    <w:rsid w:val="009375CD"/>
    <w:rsid w:val="00945AA9"/>
    <w:rsid w:val="00956F06"/>
    <w:rsid w:val="00961791"/>
    <w:rsid w:val="009721DF"/>
    <w:rsid w:val="00974376"/>
    <w:rsid w:val="00974FBA"/>
    <w:rsid w:val="009845A3"/>
    <w:rsid w:val="00987BFC"/>
    <w:rsid w:val="00994DBB"/>
    <w:rsid w:val="00996CB6"/>
    <w:rsid w:val="009B2D2B"/>
    <w:rsid w:val="009B515E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430BC"/>
    <w:rsid w:val="00A50681"/>
    <w:rsid w:val="00A635DE"/>
    <w:rsid w:val="00A70C60"/>
    <w:rsid w:val="00AA6E7C"/>
    <w:rsid w:val="00AA7585"/>
    <w:rsid w:val="00AB1A71"/>
    <w:rsid w:val="00AC583A"/>
    <w:rsid w:val="00AD6B92"/>
    <w:rsid w:val="00AE47DA"/>
    <w:rsid w:val="00AE52EA"/>
    <w:rsid w:val="00AF0360"/>
    <w:rsid w:val="00AF70AF"/>
    <w:rsid w:val="00B0219E"/>
    <w:rsid w:val="00B03D8C"/>
    <w:rsid w:val="00B04F86"/>
    <w:rsid w:val="00B0513B"/>
    <w:rsid w:val="00B119CD"/>
    <w:rsid w:val="00B1438C"/>
    <w:rsid w:val="00B217E2"/>
    <w:rsid w:val="00B26956"/>
    <w:rsid w:val="00B27318"/>
    <w:rsid w:val="00B31FC8"/>
    <w:rsid w:val="00B35258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560C4"/>
    <w:rsid w:val="00C65518"/>
    <w:rsid w:val="00C709A6"/>
    <w:rsid w:val="00C83F0C"/>
    <w:rsid w:val="00C8503E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A12F9"/>
    <w:rsid w:val="00DB4B4A"/>
    <w:rsid w:val="00DD6C26"/>
    <w:rsid w:val="00DE6BB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2323FF"/>
  <w15:chartTrackingRefBased/>
  <w15:docId w15:val="{E168FB8D-DBA0-4407-A988-56F09230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14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cp:lastModifiedBy>Arlyse DeLoyola</cp:lastModifiedBy>
  <cp:revision>3</cp:revision>
  <cp:lastPrinted>2021-06-17T17:21:00Z</cp:lastPrinted>
  <dcterms:created xsi:type="dcterms:W3CDTF">2021-06-17T17:10:00Z</dcterms:created>
  <dcterms:modified xsi:type="dcterms:W3CDTF">2021-06-17T17:26:00Z</dcterms:modified>
</cp:coreProperties>
</file>